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C0A" w:rsidRDefault="00E34C0A"/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12"/>
        <w:gridCol w:w="1512"/>
        <w:gridCol w:w="1506"/>
        <w:gridCol w:w="6"/>
        <w:gridCol w:w="1269"/>
        <w:gridCol w:w="7"/>
        <w:gridCol w:w="1559"/>
      </w:tblGrid>
      <w:tr w:rsidR="00C73274" w:rsidRPr="00C73274" w:rsidTr="00507DC4">
        <w:trPr>
          <w:trHeight w:val="1422"/>
        </w:trPr>
        <w:tc>
          <w:tcPr>
            <w:tcW w:w="2410" w:type="dxa"/>
            <w:vAlign w:val="center"/>
            <w:hideMark/>
          </w:tcPr>
          <w:p w:rsidR="00C73274" w:rsidRDefault="00C73274" w:rsidP="00507DC4">
            <w:pPr>
              <w:rPr>
                <w:rFonts w:asciiTheme="minorHAnsi" w:hAnsiTheme="minorHAnsi" w:cs="Arial"/>
                <w:lang w:val="es-MX"/>
              </w:rPr>
            </w:pPr>
          </w:p>
          <w:p w:rsidR="00E34C0A" w:rsidRPr="00C73274" w:rsidRDefault="00507DC4" w:rsidP="00507DC4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64D10F1F" wp14:editId="433DFF10">
                  <wp:extent cx="933450" cy="723900"/>
                  <wp:effectExtent l="0" t="0" r="0" b="0"/>
                  <wp:docPr id="1" name="Imagen 1" descr="G:\LOGO intena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G:\LOGO intena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7"/>
            <w:shd w:val="clear" w:color="auto" w:fill="F2F2F2" w:themeFill="background1" w:themeFillShade="F2"/>
            <w:vAlign w:val="center"/>
          </w:tcPr>
          <w:p w:rsidR="00C73274" w:rsidRPr="00C73274" w:rsidRDefault="00C73274" w:rsidP="00EF263A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="Calibri" w:hAnsi="Calibri" w:cs="Arial"/>
                <w:b/>
              </w:rPr>
              <w:t xml:space="preserve">FORMATO </w:t>
            </w:r>
            <w:r w:rsidR="00EF263A">
              <w:rPr>
                <w:rFonts w:ascii="Calibri" w:hAnsi="Calibri" w:cs="Arial"/>
                <w:b/>
              </w:rPr>
              <w:t>DE RECOLECCIÓN DE INTERVENCIONES AUDIENCIA PÚBLICA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Align w:val="center"/>
            <w:hideMark/>
          </w:tcPr>
          <w:p w:rsidR="00EF263A" w:rsidRPr="00C73274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  <w:r w:rsidRPr="00C73274">
              <w:rPr>
                <w:rFonts w:asciiTheme="minorHAnsi" w:hAnsiTheme="minorHAnsi" w:cs="Arial"/>
                <w:lang w:val="es-MX"/>
              </w:rPr>
              <w:t xml:space="preserve">Fecha de </w:t>
            </w:r>
            <w:r>
              <w:rPr>
                <w:rFonts w:asciiTheme="minorHAnsi" w:hAnsiTheme="minorHAnsi" w:cs="Arial"/>
                <w:lang w:val="es-MX"/>
              </w:rPr>
              <w:t>entrega</w:t>
            </w:r>
            <w:r w:rsidRPr="00C73274">
              <w:rPr>
                <w:rFonts w:asciiTheme="minorHAnsi" w:hAnsiTheme="minorHAnsi" w:cs="Arial"/>
                <w:lang w:val="es-MX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F263A" w:rsidRPr="00F26415" w:rsidRDefault="00EF263A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Día</w:t>
            </w:r>
          </w:p>
        </w:tc>
        <w:tc>
          <w:tcPr>
            <w:tcW w:w="1512" w:type="dxa"/>
            <w:vAlign w:val="center"/>
          </w:tcPr>
          <w:p w:rsidR="00EF263A" w:rsidRPr="00F26415" w:rsidRDefault="00EF263A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Mes</w:t>
            </w:r>
          </w:p>
        </w:tc>
        <w:tc>
          <w:tcPr>
            <w:tcW w:w="1512" w:type="dxa"/>
            <w:gridSpan w:val="2"/>
            <w:vAlign w:val="center"/>
          </w:tcPr>
          <w:p w:rsidR="00EF263A" w:rsidRPr="00F26415" w:rsidRDefault="00EF263A" w:rsidP="00A80C13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Año</w:t>
            </w:r>
          </w:p>
        </w:tc>
        <w:tc>
          <w:tcPr>
            <w:tcW w:w="1276" w:type="dxa"/>
            <w:gridSpan w:val="2"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  <w:r>
              <w:rPr>
                <w:rFonts w:asciiTheme="minorHAnsi" w:hAnsiTheme="minorHAnsi" w:cs="Arial"/>
                <w:sz w:val="22"/>
                <w:lang w:val="es-MX"/>
              </w:rPr>
              <w:t>Vigencia</w:t>
            </w:r>
          </w:p>
        </w:tc>
        <w:tc>
          <w:tcPr>
            <w:tcW w:w="1559" w:type="dxa"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 w:val="restart"/>
            <w:vAlign w:val="center"/>
            <w:hideMark/>
          </w:tcPr>
          <w:p w:rsidR="00EF263A" w:rsidRPr="00C73274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Theme="minorHAnsi" w:hAnsiTheme="minorHAnsi" w:cs="Arial"/>
                <w:lang w:val="es-MX"/>
              </w:rPr>
              <w:t>Nombre</w:t>
            </w:r>
            <w:r w:rsidR="007A5288">
              <w:rPr>
                <w:rFonts w:asciiTheme="minorHAnsi" w:hAnsiTheme="minorHAnsi" w:cs="Arial"/>
                <w:lang w:val="es-MX"/>
              </w:rPr>
              <w:t xml:space="preserve"> y Apellido</w:t>
            </w:r>
          </w:p>
        </w:tc>
        <w:tc>
          <w:tcPr>
            <w:tcW w:w="4530" w:type="dxa"/>
            <w:gridSpan w:val="3"/>
            <w:vMerge w:val="restart"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 w:val="restart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6"/>
                <w:lang w:val="es-MX"/>
              </w:rPr>
            </w:pPr>
            <w:r w:rsidRPr="00EF263A">
              <w:rPr>
                <w:rFonts w:asciiTheme="minorHAnsi" w:hAnsiTheme="minorHAnsi" w:cs="Arial"/>
                <w:sz w:val="16"/>
                <w:lang w:val="es-MX"/>
              </w:rPr>
              <w:t>Determine a qué grupo pertenece</w:t>
            </w: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Estudiante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Egresado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Vecino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Periodista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Empresario</w:t>
            </w:r>
          </w:p>
        </w:tc>
      </w:tr>
      <w:tr w:rsidR="00EF263A" w:rsidRPr="00C73274" w:rsidTr="00EF263A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EF263A" w:rsidRPr="00EF263A" w:rsidRDefault="007A5288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Funcionario</w:t>
            </w:r>
          </w:p>
        </w:tc>
      </w:tr>
      <w:tr w:rsidR="00EF263A" w:rsidRPr="00C73274" w:rsidTr="007A5288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EF263A" w:rsidRDefault="00EF263A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F263A" w:rsidRPr="00A80C13" w:rsidRDefault="00EF263A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tcBorders>
              <w:bottom w:val="single" w:sz="4" w:space="0" w:color="auto"/>
            </w:tcBorders>
            <w:vAlign w:val="center"/>
          </w:tcPr>
          <w:p w:rsidR="00EF263A" w:rsidRPr="00EF263A" w:rsidRDefault="00EF263A" w:rsidP="00A80C13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Otro</w:t>
            </w:r>
          </w:p>
        </w:tc>
      </w:tr>
      <w:tr w:rsidR="003B6AD0" w:rsidRPr="00C73274" w:rsidTr="007A5288">
        <w:trPr>
          <w:trHeight w:val="173"/>
        </w:trPr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Theme="minorHAnsi" w:hAnsiTheme="minorHAnsi" w:cs="Arial"/>
                <w:lang w:val="es-MX"/>
              </w:rPr>
              <w:t>Escriba su pregunta, intervención o sugerencia</w:t>
            </w: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7A5288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7A5288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7A5288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A80C13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A80C13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7A5288" w:rsidRPr="007A5288" w:rsidTr="00152407">
        <w:trPr>
          <w:trHeight w:val="173"/>
        </w:trPr>
        <w:tc>
          <w:tcPr>
            <w:tcW w:w="9781" w:type="dxa"/>
            <w:gridSpan w:val="8"/>
            <w:vAlign w:val="center"/>
            <w:hideMark/>
          </w:tcPr>
          <w:p w:rsidR="007A5288" w:rsidRPr="007A5288" w:rsidRDefault="007A5288" w:rsidP="007A5288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A5288">
              <w:rPr>
                <w:rFonts w:ascii="Calibri" w:hAnsi="Calibri" w:cs="Arial"/>
                <w:b/>
                <w:sz w:val="22"/>
                <w:szCs w:val="22"/>
              </w:rPr>
              <w:t xml:space="preserve">Recomendación: </w:t>
            </w:r>
            <w:r w:rsidRPr="007A5288">
              <w:rPr>
                <w:rFonts w:ascii="Calibri" w:hAnsi="Calibri" w:cs="Arial"/>
                <w:sz w:val="22"/>
                <w:szCs w:val="22"/>
              </w:rPr>
              <w:t>Los hechos sobre los cuales se va a pronunciar deben estar relacionados con los temas tratados en la Audiencia</w:t>
            </w:r>
            <w:r w:rsidRPr="007A5288">
              <w:rPr>
                <w:rFonts w:ascii="Calibri" w:hAnsi="Calibri" w:cs="Arial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Gracias de antemano por su participación efectiva.</w:t>
            </w:r>
          </w:p>
        </w:tc>
      </w:tr>
    </w:tbl>
    <w:p w:rsidR="00353BDA" w:rsidRPr="00353BDA" w:rsidRDefault="00353BDA" w:rsidP="00353BDA">
      <w:pPr>
        <w:pStyle w:val="Piedepgina"/>
        <w:tabs>
          <w:tab w:val="clear" w:pos="4252"/>
          <w:tab w:val="clear" w:pos="8504"/>
          <w:tab w:val="center" w:pos="4703"/>
          <w:tab w:val="right" w:pos="9407"/>
        </w:tabs>
        <w:jc w:val="center"/>
        <w:rPr>
          <w:rFonts w:ascii="Arial" w:hAnsi="Arial" w:cs="Arial"/>
          <w:b/>
          <w:color w:val="92D050"/>
          <w:sz w:val="20"/>
          <w:szCs w:val="20"/>
          <w:lang w:val="es-CO"/>
        </w:rPr>
      </w:pPr>
      <w:proofErr w:type="spellStart"/>
      <w:r w:rsidRPr="00353BDA">
        <w:rPr>
          <w:rFonts w:ascii="Arial" w:hAnsi="Arial" w:cs="Arial"/>
          <w:b/>
          <w:color w:val="92D050"/>
          <w:sz w:val="20"/>
          <w:szCs w:val="20"/>
          <w:lang w:val="es-CO"/>
        </w:rPr>
        <w:t>Intenalco</w:t>
      </w:r>
      <w:proofErr w:type="spellEnd"/>
      <w:r w:rsidRPr="00353BDA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 es </w:t>
      </w:r>
      <w:r w:rsidRPr="00353BDA">
        <w:rPr>
          <w:rFonts w:ascii="Arial" w:hAnsi="Arial" w:cs="Arial"/>
          <w:b/>
          <w:color w:val="FFC000"/>
          <w:sz w:val="20"/>
          <w:szCs w:val="20"/>
          <w:lang w:val="es-CO"/>
        </w:rPr>
        <w:t>Excelencia</w:t>
      </w:r>
      <w:proofErr w:type="gramStart"/>
      <w:r w:rsidRPr="00353BDA">
        <w:rPr>
          <w:rFonts w:ascii="Arial" w:hAnsi="Arial" w:cs="Arial"/>
          <w:b/>
          <w:color w:val="FFC000"/>
          <w:sz w:val="20"/>
          <w:szCs w:val="20"/>
          <w:lang w:val="es-CO"/>
        </w:rPr>
        <w:t>!</w:t>
      </w:r>
      <w:proofErr w:type="gramEnd"/>
    </w:p>
    <w:p w:rsidR="003B6AD0" w:rsidRDefault="006A3BC0" w:rsidP="004B4FC0">
      <w:pPr>
        <w:pStyle w:val="Piedepgina"/>
        <w:jc w:val="right"/>
        <w:rPr>
          <w:rFonts w:ascii="Calibri" w:hAnsi="Calibri"/>
          <w:sz w:val="16"/>
        </w:rPr>
      </w:pPr>
      <w:r>
        <w:rPr>
          <w:rFonts w:ascii="Calibri" w:hAnsi="Calibri"/>
          <w:b/>
          <w:color w:val="00B050"/>
        </w:rPr>
        <w:tab/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12"/>
        <w:gridCol w:w="1512"/>
        <w:gridCol w:w="1506"/>
        <w:gridCol w:w="6"/>
        <w:gridCol w:w="1269"/>
        <w:gridCol w:w="7"/>
        <w:gridCol w:w="1559"/>
      </w:tblGrid>
      <w:tr w:rsidR="003B6AD0" w:rsidRPr="00C73274" w:rsidTr="00563B7D">
        <w:trPr>
          <w:trHeight w:val="249"/>
        </w:trPr>
        <w:tc>
          <w:tcPr>
            <w:tcW w:w="2410" w:type="dxa"/>
            <w:vAlign w:val="center"/>
            <w:hideMark/>
          </w:tcPr>
          <w:p w:rsidR="003B6AD0" w:rsidRPr="00C73274" w:rsidRDefault="00507DC4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933450" cy="723900"/>
                  <wp:effectExtent l="0" t="0" r="0" b="0"/>
                  <wp:docPr id="2" name="Imagen 2" descr="G:\LOGO intena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G:\LOGO intena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7"/>
            <w:shd w:val="clear" w:color="auto" w:fill="F2F2F2" w:themeFill="background1" w:themeFillShade="F2"/>
            <w:vAlign w:val="center"/>
          </w:tcPr>
          <w:p w:rsidR="003B6AD0" w:rsidRPr="00C73274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="Calibri" w:hAnsi="Calibri" w:cs="Arial"/>
                <w:b/>
              </w:rPr>
              <w:t>FORMATO DE RECOLECCIÓN DE INTERVENCIONES AUDIENCIA PÚBLICA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Align w:val="center"/>
            <w:hideMark/>
          </w:tcPr>
          <w:p w:rsidR="003B6AD0" w:rsidRPr="00C73274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 w:rsidRPr="00C73274">
              <w:rPr>
                <w:rFonts w:asciiTheme="minorHAnsi" w:hAnsiTheme="minorHAnsi" w:cs="Arial"/>
                <w:lang w:val="es-MX"/>
              </w:rPr>
              <w:t xml:space="preserve">Fecha de </w:t>
            </w:r>
            <w:r>
              <w:rPr>
                <w:rFonts w:asciiTheme="minorHAnsi" w:hAnsiTheme="minorHAnsi" w:cs="Arial"/>
                <w:lang w:val="es-MX"/>
              </w:rPr>
              <w:t>entrega</w:t>
            </w:r>
            <w:r w:rsidRPr="00C73274">
              <w:rPr>
                <w:rFonts w:asciiTheme="minorHAnsi" w:hAnsiTheme="minorHAnsi" w:cs="Arial"/>
                <w:lang w:val="es-MX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3B6AD0" w:rsidRPr="00F26415" w:rsidRDefault="003B6AD0" w:rsidP="00563B7D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Día</w:t>
            </w:r>
          </w:p>
        </w:tc>
        <w:tc>
          <w:tcPr>
            <w:tcW w:w="1512" w:type="dxa"/>
            <w:vAlign w:val="center"/>
          </w:tcPr>
          <w:p w:rsidR="003B6AD0" w:rsidRPr="00F26415" w:rsidRDefault="003B6AD0" w:rsidP="00563B7D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Mes</w:t>
            </w:r>
          </w:p>
        </w:tc>
        <w:tc>
          <w:tcPr>
            <w:tcW w:w="1512" w:type="dxa"/>
            <w:gridSpan w:val="2"/>
            <w:vAlign w:val="center"/>
          </w:tcPr>
          <w:p w:rsidR="003B6AD0" w:rsidRPr="00F26415" w:rsidRDefault="003B6AD0" w:rsidP="00563B7D">
            <w:pPr>
              <w:rPr>
                <w:rFonts w:asciiTheme="minorHAnsi" w:hAnsiTheme="minorHAnsi" w:cs="Arial"/>
                <w:sz w:val="14"/>
                <w:lang w:val="es-MX"/>
              </w:rPr>
            </w:pPr>
            <w:r w:rsidRPr="00F26415">
              <w:rPr>
                <w:rFonts w:asciiTheme="minorHAnsi" w:hAnsiTheme="minorHAnsi" w:cs="Arial"/>
                <w:sz w:val="14"/>
                <w:lang w:val="es-MX"/>
              </w:rPr>
              <w:t>Año</w:t>
            </w:r>
          </w:p>
        </w:tc>
        <w:tc>
          <w:tcPr>
            <w:tcW w:w="1276" w:type="dxa"/>
            <w:gridSpan w:val="2"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  <w:r>
              <w:rPr>
                <w:rFonts w:asciiTheme="minorHAnsi" w:hAnsiTheme="minorHAnsi" w:cs="Arial"/>
                <w:sz w:val="22"/>
                <w:lang w:val="es-MX"/>
              </w:rPr>
              <w:t>Vigencia</w:t>
            </w:r>
          </w:p>
        </w:tc>
        <w:tc>
          <w:tcPr>
            <w:tcW w:w="1559" w:type="dxa"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 w:val="restart"/>
            <w:vAlign w:val="center"/>
            <w:hideMark/>
          </w:tcPr>
          <w:p w:rsidR="003B6AD0" w:rsidRPr="00C73274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Theme="minorHAnsi" w:hAnsiTheme="minorHAnsi" w:cs="Arial"/>
                <w:lang w:val="es-MX"/>
              </w:rPr>
              <w:t>Nombre y Apellido</w:t>
            </w:r>
          </w:p>
        </w:tc>
        <w:tc>
          <w:tcPr>
            <w:tcW w:w="4530" w:type="dxa"/>
            <w:gridSpan w:val="3"/>
            <w:vMerge w:val="restart"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 w:val="restart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6"/>
                <w:lang w:val="es-MX"/>
              </w:rPr>
            </w:pPr>
            <w:r w:rsidRPr="00EF263A">
              <w:rPr>
                <w:rFonts w:asciiTheme="minorHAnsi" w:hAnsiTheme="minorHAnsi" w:cs="Arial"/>
                <w:sz w:val="16"/>
                <w:lang w:val="es-MX"/>
              </w:rPr>
              <w:t>Determine a qué grupo pertenece</w:t>
            </w: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Estudiante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Egresado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Vecino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Periodista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 w:rsidRPr="00EF263A">
              <w:rPr>
                <w:rFonts w:asciiTheme="minorHAnsi" w:hAnsiTheme="minorHAnsi" w:cs="Arial"/>
                <w:sz w:val="12"/>
                <w:lang w:val="es-MX"/>
              </w:rPr>
              <w:t>Empresario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Funcionario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453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B6AD0" w:rsidRPr="00A80C13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  <w:tc>
          <w:tcPr>
            <w:tcW w:w="1566" w:type="dxa"/>
            <w:gridSpan w:val="2"/>
            <w:tcBorders>
              <w:bottom w:val="single" w:sz="4" w:space="0" w:color="auto"/>
            </w:tcBorders>
            <w:vAlign w:val="center"/>
          </w:tcPr>
          <w:p w:rsidR="003B6AD0" w:rsidRPr="00EF263A" w:rsidRDefault="003B6AD0" w:rsidP="00563B7D">
            <w:pPr>
              <w:rPr>
                <w:rFonts w:asciiTheme="minorHAnsi" w:hAnsiTheme="minorHAnsi" w:cs="Arial"/>
                <w:sz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lang w:val="es-MX"/>
              </w:rPr>
              <w:t>Otro</w:t>
            </w: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  <w:r>
              <w:rPr>
                <w:rFonts w:asciiTheme="minorHAnsi" w:hAnsiTheme="minorHAnsi" w:cs="Arial"/>
                <w:lang w:val="es-MX"/>
              </w:rPr>
              <w:t>Escriba su pregunta, intervención o sugerencia</w:t>
            </w: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C73274" w:rsidTr="00563B7D">
        <w:trPr>
          <w:trHeight w:val="173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3B6AD0" w:rsidRDefault="003B6AD0" w:rsidP="00563B7D">
            <w:pPr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vAlign w:val="center"/>
          </w:tcPr>
          <w:p w:rsidR="003B6AD0" w:rsidRDefault="003B6AD0" w:rsidP="00563B7D">
            <w:pPr>
              <w:rPr>
                <w:rFonts w:asciiTheme="minorHAnsi" w:hAnsiTheme="minorHAnsi" w:cs="Arial"/>
                <w:sz w:val="22"/>
                <w:lang w:val="es-MX"/>
              </w:rPr>
            </w:pPr>
          </w:p>
        </w:tc>
      </w:tr>
      <w:tr w:rsidR="003B6AD0" w:rsidRPr="007A5288" w:rsidTr="00563B7D">
        <w:trPr>
          <w:trHeight w:val="173"/>
        </w:trPr>
        <w:tc>
          <w:tcPr>
            <w:tcW w:w="9781" w:type="dxa"/>
            <w:gridSpan w:val="8"/>
            <w:vAlign w:val="center"/>
            <w:hideMark/>
          </w:tcPr>
          <w:p w:rsidR="003B6AD0" w:rsidRPr="007A5288" w:rsidRDefault="003B6AD0" w:rsidP="00563B7D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A5288">
              <w:rPr>
                <w:rFonts w:ascii="Calibri" w:hAnsi="Calibri" w:cs="Arial"/>
                <w:b/>
                <w:sz w:val="22"/>
                <w:szCs w:val="22"/>
              </w:rPr>
              <w:t xml:space="preserve">Recomendación: </w:t>
            </w:r>
            <w:r w:rsidRPr="007A5288">
              <w:rPr>
                <w:rFonts w:ascii="Calibri" w:hAnsi="Calibri" w:cs="Arial"/>
                <w:sz w:val="22"/>
                <w:szCs w:val="22"/>
              </w:rPr>
              <w:t>Los hechos sobre los cuales se va a pronunciar deben estar relacionados con los temas tratados en la Audiencia</w:t>
            </w:r>
            <w:r w:rsidRPr="007A5288">
              <w:rPr>
                <w:rFonts w:ascii="Calibri" w:hAnsi="Calibri" w:cs="Arial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Gracias de antemano por su participación efectiva.</w:t>
            </w:r>
          </w:p>
        </w:tc>
      </w:tr>
    </w:tbl>
    <w:p w:rsidR="003B6AD0" w:rsidRDefault="00353BDA" w:rsidP="004B4FC0">
      <w:pPr>
        <w:pStyle w:val="Piedepgina"/>
        <w:tabs>
          <w:tab w:val="clear" w:pos="4252"/>
          <w:tab w:val="clear" w:pos="8504"/>
          <w:tab w:val="center" w:pos="4703"/>
          <w:tab w:val="right" w:pos="9407"/>
        </w:tabs>
        <w:jc w:val="center"/>
        <w:rPr>
          <w:rFonts w:ascii="Arial" w:hAnsi="Arial" w:cs="Arial"/>
          <w:b/>
          <w:color w:val="FFC000"/>
          <w:sz w:val="20"/>
          <w:szCs w:val="20"/>
          <w:lang w:val="es-CO"/>
        </w:rPr>
      </w:pPr>
      <w:proofErr w:type="spellStart"/>
      <w:r w:rsidRPr="00353BDA">
        <w:rPr>
          <w:rFonts w:ascii="Arial" w:hAnsi="Arial" w:cs="Arial"/>
          <w:b/>
          <w:color w:val="92D050"/>
          <w:sz w:val="20"/>
          <w:szCs w:val="20"/>
          <w:lang w:val="es-CO"/>
        </w:rPr>
        <w:t>Intenalco</w:t>
      </w:r>
      <w:proofErr w:type="spellEnd"/>
      <w:r w:rsidRPr="00353BDA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 es </w:t>
      </w:r>
      <w:r w:rsidRPr="00353BDA">
        <w:rPr>
          <w:rFonts w:ascii="Arial" w:hAnsi="Arial" w:cs="Arial"/>
          <w:b/>
          <w:color w:val="FFC000"/>
          <w:sz w:val="20"/>
          <w:szCs w:val="20"/>
          <w:lang w:val="es-CO"/>
        </w:rPr>
        <w:t>Excelencia</w:t>
      </w:r>
      <w:proofErr w:type="gramStart"/>
      <w:r w:rsidRPr="00353BDA">
        <w:rPr>
          <w:rFonts w:ascii="Arial" w:hAnsi="Arial" w:cs="Arial"/>
          <w:b/>
          <w:color w:val="FFC000"/>
          <w:sz w:val="20"/>
          <w:szCs w:val="20"/>
          <w:lang w:val="es-CO"/>
        </w:rPr>
        <w:t>!</w:t>
      </w:r>
      <w:proofErr w:type="gramEnd"/>
    </w:p>
    <w:p w:rsidR="003B6AD0" w:rsidRDefault="003B6AD0" w:rsidP="00991666">
      <w:pPr>
        <w:pStyle w:val="Piedepgina"/>
        <w:rPr>
          <w:rFonts w:ascii="Calibri" w:hAnsi="Calibri"/>
          <w:sz w:val="16"/>
        </w:rPr>
      </w:pPr>
    </w:p>
    <w:p w:rsidR="006A3BC0" w:rsidRPr="006A3BC0" w:rsidRDefault="006A3BC0" w:rsidP="003B6AD0">
      <w:pPr>
        <w:pStyle w:val="Piedepgina"/>
        <w:jc w:val="right"/>
        <w:rPr>
          <w:rFonts w:ascii="Calibri" w:hAnsi="Calibri"/>
          <w:b/>
          <w:color w:val="00B050"/>
        </w:rPr>
      </w:pPr>
      <w:bookmarkStart w:id="0" w:name="_GoBack"/>
      <w:bookmarkEnd w:id="0"/>
      <w:r>
        <w:rPr>
          <w:rFonts w:ascii="Calibri" w:hAnsi="Calibri"/>
          <w:b/>
          <w:color w:val="00B050"/>
        </w:rPr>
        <w:tab/>
      </w:r>
    </w:p>
    <w:sectPr w:rsidR="006A3BC0" w:rsidRPr="006A3BC0" w:rsidSect="006A3BC0">
      <w:footerReference w:type="default" r:id="rId9"/>
      <w:headerReference w:type="first" r:id="rId10"/>
      <w:pgSz w:w="12240" w:h="15840" w:code="1"/>
      <w:pgMar w:top="567" w:right="1134" w:bottom="1276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754" w:rsidRDefault="00193754">
      <w:r>
        <w:separator/>
      </w:r>
    </w:p>
  </w:endnote>
  <w:endnote w:type="continuationSeparator" w:id="0">
    <w:p w:rsidR="00193754" w:rsidRDefault="0019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5062D1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754" w:rsidRDefault="00193754">
      <w:r>
        <w:separator/>
      </w:r>
    </w:p>
  </w:footnote>
  <w:footnote w:type="continuationSeparator" w:id="0">
    <w:p w:rsidR="00193754" w:rsidRDefault="00193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B69" w:rsidRPr="00991666" w:rsidRDefault="00897B69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>
      <o:colormenu v:ext="edit" strokecolor="gree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67786"/>
    <w:rsid w:val="000720F0"/>
    <w:rsid w:val="000850F8"/>
    <w:rsid w:val="00091E2A"/>
    <w:rsid w:val="000A64D1"/>
    <w:rsid w:val="000E47AD"/>
    <w:rsid w:val="00101B49"/>
    <w:rsid w:val="00111BB2"/>
    <w:rsid w:val="00130F0E"/>
    <w:rsid w:val="00161DFF"/>
    <w:rsid w:val="00173CDD"/>
    <w:rsid w:val="001810A3"/>
    <w:rsid w:val="001829F1"/>
    <w:rsid w:val="00193754"/>
    <w:rsid w:val="00195AE7"/>
    <w:rsid w:val="001C49CD"/>
    <w:rsid w:val="001F1180"/>
    <w:rsid w:val="00204567"/>
    <w:rsid w:val="00211D61"/>
    <w:rsid w:val="002134E3"/>
    <w:rsid w:val="00226663"/>
    <w:rsid w:val="00231BD3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114AC"/>
    <w:rsid w:val="003327CB"/>
    <w:rsid w:val="00345C73"/>
    <w:rsid w:val="00353BDA"/>
    <w:rsid w:val="00365226"/>
    <w:rsid w:val="00371809"/>
    <w:rsid w:val="003B6AD0"/>
    <w:rsid w:val="003C644B"/>
    <w:rsid w:val="003E54A7"/>
    <w:rsid w:val="003F26D8"/>
    <w:rsid w:val="003F7284"/>
    <w:rsid w:val="00417684"/>
    <w:rsid w:val="004314B6"/>
    <w:rsid w:val="004409A4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B4FC0"/>
    <w:rsid w:val="004C1A42"/>
    <w:rsid w:val="004D5857"/>
    <w:rsid w:val="004E3854"/>
    <w:rsid w:val="004F4893"/>
    <w:rsid w:val="004F6077"/>
    <w:rsid w:val="005062D1"/>
    <w:rsid w:val="00507DC4"/>
    <w:rsid w:val="00514BDB"/>
    <w:rsid w:val="00547F90"/>
    <w:rsid w:val="0056225E"/>
    <w:rsid w:val="005B00F6"/>
    <w:rsid w:val="005C025E"/>
    <w:rsid w:val="005C4D3F"/>
    <w:rsid w:val="005E72DC"/>
    <w:rsid w:val="005F6E78"/>
    <w:rsid w:val="00602EC3"/>
    <w:rsid w:val="00625E75"/>
    <w:rsid w:val="00665D04"/>
    <w:rsid w:val="0069563C"/>
    <w:rsid w:val="006A3BC0"/>
    <w:rsid w:val="006B6156"/>
    <w:rsid w:val="006C10E4"/>
    <w:rsid w:val="006C58DC"/>
    <w:rsid w:val="006F1BD7"/>
    <w:rsid w:val="00700989"/>
    <w:rsid w:val="00717359"/>
    <w:rsid w:val="00726D70"/>
    <w:rsid w:val="00763127"/>
    <w:rsid w:val="00767078"/>
    <w:rsid w:val="00782454"/>
    <w:rsid w:val="00797A76"/>
    <w:rsid w:val="007A5288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650D7"/>
    <w:rsid w:val="008802D3"/>
    <w:rsid w:val="0089291B"/>
    <w:rsid w:val="008957FF"/>
    <w:rsid w:val="00897B69"/>
    <w:rsid w:val="008A1A1A"/>
    <w:rsid w:val="008A5559"/>
    <w:rsid w:val="008A61C3"/>
    <w:rsid w:val="008B73BF"/>
    <w:rsid w:val="00925D2C"/>
    <w:rsid w:val="009260EE"/>
    <w:rsid w:val="00926CFF"/>
    <w:rsid w:val="00941C3B"/>
    <w:rsid w:val="00944291"/>
    <w:rsid w:val="00950B63"/>
    <w:rsid w:val="00991666"/>
    <w:rsid w:val="009B66EE"/>
    <w:rsid w:val="009D5DE5"/>
    <w:rsid w:val="00A20801"/>
    <w:rsid w:val="00A536A5"/>
    <w:rsid w:val="00A567D8"/>
    <w:rsid w:val="00A80C13"/>
    <w:rsid w:val="00A822F6"/>
    <w:rsid w:val="00A82CC5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C5A"/>
    <w:rsid w:val="00B53D8B"/>
    <w:rsid w:val="00B54216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7C29"/>
    <w:rsid w:val="00D11CF3"/>
    <w:rsid w:val="00D20238"/>
    <w:rsid w:val="00D253D0"/>
    <w:rsid w:val="00D30EF3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34C0A"/>
    <w:rsid w:val="00E47415"/>
    <w:rsid w:val="00E61CD0"/>
    <w:rsid w:val="00E6383B"/>
    <w:rsid w:val="00E73E1B"/>
    <w:rsid w:val="00E949FF"/>
    <w:rsid w:val="00EB6183"/>
    <w:rsid w:val="00ED72C3"/>
    <w:rsid w:val="00EF200E"/>
    <w:rsid w:val="00EF263A"/>
    <w:rsid w:val="00EF5D48"/>
    <w:rsid w:val="00F26415"/>
    <w:rsid w:val="00F274E0"/>
    <w:rsid w:val="00F31633"/>
    <w:rsid w:val="00F35CE6"/>
    <w:rsid w:val="00F42F38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enu v:ext="edit" strokecolor="green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18</TotalTime>
  <Pages>1</Pages>
  <Words>130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</cp:lastModifiedBy>
  <cp:revision>15</cp:revision>
  <cp:lastPrinted>2009-05-26T15:20:00Z</cp:lastPrinted>
  <dcterms:created xsi:type="dcterms:W3CDTF">2009-05-26T15:13:00Z</dcterms:created>
  <dcterms:modified xsi:type="dcterms:W3CDTF">2014-08-21T22:19:00Z</dcterms:modified>
</cp:coreProperties>
</file>