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97"/>
        <w:gridCol w:w="235"/>
        <w:gridCol w:w="662"/>
        <w:gridCol w:w="898"/>
        <w:gridCol w:w="850"/>
        <w:gridCol w:w="851"/>
        <w:gridCol w:w="1135"/>
        <w:gridCol w:w="708"/>
        <w:gridCol w:w="709"/>
        <w:gridCol w:w="709"/>
      </w:tblGrid>
      <w:tr w:rsidR="00EF6902" w:rsidRPr="002D7AA3" w:rsidTr="00385C80">
        <w:trPr>
          <w:trHeight w:val="173"/>
        </w:trPr>
        <w:tc>
          <w:tcPr>
            <w:tcW w:w="2127" w:type="dxa"/>
            <w:vAlign w:val="center"/>
            <w:hideMark/>
          </w:tcPr>
          <w:p w:rsidR="00EF6902" w:rsidRPr="002D7AA3" w:rsidRDefault="00EF6902" w:rsidP="00C83AF4">
            <w:pPr>
              <w:jc w:val="center"/>
              <w:rPr>
                <w:rFonts w:ascii="Arial" w:hAnsi="Arial" w:cs="Arial"/>
                <w:lang w:val="es-MX"/>
              </w:rPr>
            </w:pPr>
            <w:r w:rsidRPr="002D7AA3">
              <w:rPr>
                <w:rFonts w:ascii="Arial" w:hAnsi="Arial" w:cs="Arial"/>
                <w:lang w:val="es-MX"/>
              </w:rPr>
              <w:t>Fecha de Solicitud</w:t>
            </w:r>
          </w:p>
        </w:tc>
        <w:tc>
          <w:tcPr>
            <w:tcW w:w="897" w:type="dxa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897" w:type="dxa"/>
            <w:gridSpan w:val="2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898" w:type="dxa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850" w:type="dxa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Grado</w:t>
            </w:r>
          </w:p>
        </w:tc>
        <w:tc>
          <w:tcPr>
            <w:tcW w:w="4112" w:type="dxa"/>
            <w:gridSpan w:val="5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6"/>
                <w:lang w:val="es-MX"/>
              </w:rPr>
            </w:pPr>
            <w:r w:rsidRPr="002D7AA3">
              <w:rPr>
                <w:rFonts w:ascii="Arial" w:hAnsi="Arial" w:cs="Arial"/>
                <w:sz w:val="16"/>
                <w:lang w:val="es-MX"/>
              </w:rPr>
              <w:t>Técnico Profesional</w:t>
            </w:r>
          </w:p>
        </w:tc>
      </w:tr>
      <w:tr w:rsidR="00057712" w:rsidRPr="002D7AA3" w:rsidTr="00C83AF4">
        <w:trPr>
          <w:trHeight w:val="173"/>
        </w:trPr>
        <w:tc>
          <w:tcPr>
            <w:tcW w:w="2127" w:type="dxa"/>
            <w:vMerge w:val="restart"/>
            <w:vAlign w:val="center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lang w:val="es-MX"/>
              </w:rPr>
            </w:pPr>
            <w:r w:rsidRPr="002D7AA3">
              <w:rPr>
                <w:rFonts w:ascii="Arial" w:hAnsi="Arial" w:cs="Arial"/>
                <w:lang w:val="es-MX"/>
              </w:rPr>
              <w:t>Programa</w:t>
            </w:r>
          </w:p>
        </w:tc>
        <w:tc>
          <w:tcPr>
            <w:tcW w:w="4393" w:type="dxa"/>
            <w:gridSpan w:val="6"/>
            <w:vMerge w:val="restart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5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Jornada</w:t>
            </w:r>
          </w:p>
        </w:tc>
        <w:tc>
          <w:tcPr>
            <w:tcW w:w="708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T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N</w:t>
            </w:r>
          </w:p>
        </w:tc>
      </w:tr>
      <w:tr w:rsidR="00057712" w:rsidRPr="002D7AA3" w:rsidTr="00C83AF4">
        <w:trPr>
          <w:trHeight w:val="173"/>
        </w:trPr>
        <w:tc>
          <w:tcPr>
            <w:tcW w:w="2127" w:type="dxa"/>
            <w:vMerge/>
            <w:vAlign w:val="center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4393" w:type="dxa"/>
            <w:gridSpan w:val="6"/>
            <w:vMerge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5" w:type="dxa"/>
            <w:vAlign w:val="center"/>
          </w:tcPr>
          <w:p w:rsidR="00057712" w:rsidRPr="002D7AA3" w:rsidRDefault="00EF6902" w:rsidP="00C83AF4">
            <w:pPr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18"/>
                <w:lang w:val="es-MX"/>
              </w:rPr>
              <w:t xml:space="preserve">Período de </w:t>
            </w:r>
            <w:r w:rsidR="00057712" w:rsidRPr="002D7AA3">
              <w:rPr>
                <w:rFonts w:ascii="Arial" w:hAnsi="Arial" w:cs="Arial"/>
                <w:sz w:val="18"/>
                <w:lang w:val="es-MX"/>
              </w:rPr>
              <w:t>Terminación de Clases</w:t>
            </w:r>
          </w:p>
        </w:tc>
        <w:tc>
          <w:tcPr>
            <w:tcW w:w="708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0"/>
                <w:lang w:val="es-MX"/>
              </w:rPr>
            </w:pPr>
            <w:r w:rsidRPr="002D7AA3">
              <w:rPr>
                <w:rFonts w:ascii="Arial" w:hAnsi="Arial" w:cs="Arial"/>
                <w:sz w:val="10"/>
                <w:lang w:val="es-MX"/>
              </w:rPr>
              <w:t>Día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0"/>
                <w:lang w:val="es-MX"/>
              </w:rPr>
            </w:pPr>
            <w:r w:rsidRPr="002D7AA3">
              <w:rPr>
                <w:rFonts w:ascii="Arial" w:hAnsi="Arial" w:cs="Arial"/>
                <w:sz w:val="10"/>
                <w:lang w:val="es-MX"/>
              </w:rPr>
              <w:t>Mes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0"/>
                <w:lang w:val="es-MX"/>
              </w:rPr>
            </w:pPr>
            <w:r w:rsidRPr="002D7AA3">
              <w:rPr>
                <w:rFonts w:ascii="Arial" w:hAnsi="Arial" w:cs="Arial"/>
                <w:sz w:val="10"/>
                <w:lang w:val="es-MX"/>
              </w:rPr>
              <w:t>Año</w:t>
            </w:r>
          </w:p>
        </w:tc>
      </w:tr>
      <w:tr w:rsidR="00057712" w:rsidRPr="002D7AA3" w:rsidTr="00C83AF4">
        <w:trPr>
          <w:trHeight w:val="839"/>
        </w:trPr>
        <w:tc>
          <w:tcPr>
            <w:tcW w:w="3259" w:type="dxa"/>
            <w:gridSpan w:val="3"/>
            <w:vAlign w:val="bottom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Primer Apellido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Segundo Apellido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bookmarkStart w:id="0" w:name="_GoBack"/>
            <w:r w:rsidRPr="002D7AA3">
              <w:rPr>
                <w:rFonts w:ascii="Arial" w:hAnsi="Arial" w:cs="Arial"/>
                <w:sz w:val="22"/>
                <w:lang w:val="es-MX"/>
              </w:rPr>
              <w:t xml:space="preserve">Nombre </w:t>
            </w:r>
            <w:bookmarkEnd w:id="0"/>
            <w:r w:rsidRPr="002D7AA3">
              <w:rPr>
                <w:rFonts w:ascii="Arial" w:hAnsi="Arial" w:cs="Arial"/>
                <w:sz w:val="22"/>
                <w:lang w:val="es-MX"/>
              </w:rPr>
              <w:t>(s)</w:t>
            </w:r>
          </w:p>
        </w:tc>
      </w:tr>
      <w:tr w:rsidR="00057712" w:rsidRPr="002D7AA3" w:rsidTr="005B0B95">
        <w:trPr>
          <w:trHeight w:val="589"/>
        </w:trPr>
        <w:tc>
          <w:tcPr>
            <w:tcW w:w="3259" w:type="dxa"/>
            <w:gridSpan w:val="3"/>
            <w:vAlign w:val="bottom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Cédula de Ciudadanía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Dirección Actual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Teléfono</w:t>
            </w:r>
            <w:r w:rsidR="00EF6902" w:rsidRPr="002D7AA3">
              <w:rPr>
                <w:rFonts w:ascii="Arial" w:hAnsi="Arial" w:cs="Arial"/>
                <w:sz w:val="22"/>
                <w:lang w:val="es-MX"/>
              </w:rPr>
              <w:t xml:space="preserve"> fijo/celular</w:t>
            </w:r>
          </w:p>
        </w:tc>
      </w:tr>
    </w:tbl>
    <w:p w:rsidR="00057712" w:rsidRDefault="00057712" w:rsidP="00057712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1024"/>
        <w:gridCol w:w="1024"/>
        <w:gridCol w:w="1212"/>
        <w:gridCol w:w="873"/>
        <w:gridCol w:w="1061"/>
        <w:gridCol w:w="1326"/>
        <w:gridCol w:w="910"/>
        <w:gridCol w:w="1175"/>
        <w:gridCol w:w="1176"/>
      </w:tblGrid>
      <w:tr w:rsidR="00057712" w:rsidRPr="002D7AA3" w:rsidTr="00C83AF4">
        <w:tc>
          <w:tcPr>
            <w:tcW w:w="9781" w:type="dxa"/>
            <w:gridSpan w:val="9"/>
            <w:shd w:val="clear" w:color="auto" w:fill="F2F2F2" w:themeFill="background1" w:themeFillShade="F2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</w:rPr>
              <w:t>PAZ Y SALVO</w:t>
            </w:r>
          </w:p>
        </w:tc>
      </w:tr>
      <w:tr w:rsidR="00057712" w:rsidRPr="002D7AA3" w:rsidTr="00C83AF4">
        <w:tc>
          <w:tcPr>
            <w:tcW w:w="3260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FINANCIERO</w:t>
            </w:r>
          </w:p>
        </w:tc>
        <w:tc>
          <w:tcPr>
            <w:tcW w:w="3260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BIBLIOTECA Y RECURSOS DIDÁCTICOS</w:t>
            </w:r>
          </w:p>
        </w:tc>
        <w:tc>
          <w:tcPr>
            <w:tcW w:w="3261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A.R.C.A.</w:t>
            </w:r>
          </w:p>
        </w:tc>
      </w:tr>
      <w:tr w:rsidR="00057712" w:rsidRPr="002D7AA3" w:rsidTr="00C83AF4">
        <w:trPr>
          <w:trHeight w:val="1104"/>
        </w:trPr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</w:tr>
      <w:tr w:rsidR="00057712" w:rsidRPr="002D7AA3" w:rsidTr="00C83AF4">
        <w:trPr>
          <w:trHeight w:val="553"/>
        </w:trPr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</w:tr>
      <w:tr w:rsidR="00057712" w:rsidRPr="002D7AA3" w:rsidTr="00C83AF4">
        <w:trPr>
          <w:trHeight w:val="419"/>
        </w:trPr>
        <w:tc>
          <w:tcPr>
            <w:tcW w:w="1024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24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212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87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61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326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910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175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176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057712" w:rsidRPr="002D7AA3" w:rsidTr="00C83AF4">
        <w:trPr>
          <w:trHeight w:val="129"/>
        </w:trPr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</w:tr>
    </w:tbl>
    <w:p w:rsidR="00057712" w:rsidRDefault="00057712" w:rsidP="00057712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822"/>
        <w:gridCol w:w="1088"/>
        <w:gridCol w:w="1351"/>
        <w:gridCol w:w="854"/>
        <w:gridCol w:w="1133"/>
        <w:gridCol w:w="1273"/>
        <w:gridCol w:w="902"/>
        <w:gridCol w:w="1045"/>
        <w:gridCol w:w="1313"/>
      </w:tblGrid>
      <w:tr w:rsidR="00057712" w:rsidRPr="002D7AA3" w:rsidTr="00C83AF4">
        <w:tc>
          <w:tcPr>
            <w:tcW w:w="3261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ASESOR MODALIDAD DE GRADO</w:t>
            </w:r>
          </w:p>
        </w:tc>
        <w:tc>
          <w:tcPr>
            <w:tcW w:w="3260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DIRECTOR DE UNIDAD</w:t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VICERRECTORÍA ACADÉMICA</w:t>
            </w:r>
          </w:p>
        </w:tc>
      </w:tr>
      <w:tr w:rsidR="00057712" w:rsidRPr="002D7AA3" w:rsidTr="00C83AF4">
        <w:trPr>
          <w:trHeight w:val="351"/>
        </w:trPr>
        <w:tc>
          <w:tcPr>
            <w:tcW w:w="6521" w:type="dxa"/>
            <w:gridSpan w:val="6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UNIDAD:</w:t>
            </w:r>
          </w:p>
        </w:tc>
        <w:tc>
          <w:tcPr>
            <w:tcW w:w="3260" w:type="dxa"/>
            <w:gridSpan w:val="3"/>
            <w:vMerge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57712" w:rsidRPr="002D7AA3" w:rsidTr="00057712">
        <w:trPr>
          <w:trHeight w:val="1012"/>
        </w:trPr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</w:tr>
      <w:tr w:rsidR="00057712" w:rsidRPr="002D7AA3" w:rsidTr="00C83AF4">
        <w:trPr>
          <w:trHeight w:val="697"/>
        </w:trPr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</w:tr>
      <w:tr w:rsidR="00057712" w:rsidRPr="002D7AA3" w:rsidTr="00C83AF4">
        <w:trPr>
          <w:trHeight w:val="419"/>
        </w:trPr>
        <w:tc>
          <w:tcPr>
            <w:tcW w:w="822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88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351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854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13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27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902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45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31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057712" w:rsidRPr="002D7AA3" w:rsidTr="00C83AF4">
        <w:trPr>
          <w:trHeight w:val="129"/>
        </w:trPr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</w:tr>
    </w:tbl>
    <w:p w:rsidR="00057712" w:rsidRDefault="00057712" w:rsidP="00057712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1086"/>
        <w:gridCol w:w="1087"/>
        <w:gridCol w:w="1087"/>
      </w:tblGrid>
      <w:tr w:rsidR="00057712" w:rsidRPr="002D7AA3" w:rsidTr="00C83AF4">
        <w:trPr>
          <w:trHeight w:val="877"/>
        </w:trPr>
        <w:tc>
          <w:tcPr>
            <w:tcW w:w="3261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86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87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087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057712" w:rsidRPr="002D7AA3" w:rsidTr="00C83AF4">
        <w:tc>
          <w:tcPr>
            <w:tcW w:w="3261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Funcionario A.R.C.A.</w:t>
            </w:r>
          </w:p>
        </w:tc>
        <w:tc>
          <w:tcPr>
            <w:tcW w:w="3260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Funcionario A.R.C.A.</w:t>
            </w:r>
          </w:p>
        </w:tc>
        <w:tc>
          <w:tcPr>
            <w:tcW w:w="3260" w:type="dxa"/>
            <w:gridSpan w:val="3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Fecha de radicación del formato</w:t>
            </w:r>
          </w:p>
        </w:tc>
      </w:tr>
    </w:tbl>
    <w:p w:rsidR="00C71C88" w:rsidRPr="00105259" w:rsidRDefault="00C71C88" w:rsidP="00057712">
      <w:pPr>
        <w:pStyle w:val="Prrafodelista"/>
        <w:spacing w:after="0" w:line="240" w:lineRule="auto"/>
        <w:ind w:left="0"/>
        <w:rPr>
          <w:sz w:val="20"/>
        </w:rPr>
      </w:pPr>
    </w:p>
    <w:sectPr w:rsidR="00C71C88" w:rsidRPr="00105259" w:rsidSect="004314B6">
      <w:footerReference w:type="default" r:id="rId7"/>
      <w:headerReference w:type="first" r:id="rId8"/>
      <w:footerReference w:type="first" r:id="rId9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FAF" w:rsidRDefault="00BC2FAF">
      <w:r>
        <w:separator/>
      </w:r>
    </w:p>
  </w:endnote>
  <w:endnote w:type="continuationSeparator" w:id="0">
    <w:p w:rsidR="00BC2FAF" w:rsidRDefault="00BC2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4E3" w:rsidRDefault="00051BF5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2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52E8E"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II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rSMsghJ&#10;3IFEWy4Zyia+Nb22BURUcmd8ceQsX/VWke8WSVW1WB5YoPh20ZCX+oz4XYrfWA0X7PsvikIMPjoV&#10;+nRuTOchoQPoHOS43OVgZ4cIHE4n8yxNQDUy+GJcDInaWPeZqQ55o4wEkA7A+LS1zhPBxRDi75Fq&#10;w4UIaguJeih3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A3zaII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BA7" w:rsidRPr="003657DC" w:rsidRDefault="00D32BA7" w:rsidP="00D32BA7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3657DC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3657DC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3657DC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477B2E" w:rsidRPr="00D253D0" w:rsidRDefault="00477B2E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FAF" w:rsidRDefault="00BC2FAF">
      <w:r>
        <w:separator/>
      </w:r>
    </w:p>
  </w:footnote>
  <w:footnote w:type="continuationSeparator" w:id="0">
    <w:p w:rsidR="00BC2FAF" w:rsidRDefault="00BC2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83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73"/>
      <w:gridCol w:w="5286"/>
      <w:gridCol w:w="2322"/>
    </w:tblGrid>
    <w:tr w:rsidR="00C71C88" w:rsidRPr="00C71C88" w:rsidTr="008F08B4">
      <w:trPr>
        <w:trHeight w:val="529"/>
      </w:trPr>
      <w:tc>
        <w:tcPr>
          <w:tcW w:w="1111" w:type="pct"/>
          <w:vMerge w:val="restart"/>
          <w:shd w:val="clear" w:color="auto" w:fill="auto"/>
          <w:vAlign w:val="center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B232FAD" wp14:editId="0FE908AC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2" w:type="pct"/>
          <w:vMerge w:val="restart"/>
          <w:shd w:val="clear" w:color="auto" w:fill="F2F2F2"/>
          <w:vAlign w:val="center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PAZ Y SALVO</w:t>
          </w:r>
        </w:p>
      </w:tc>
      <w:tc>
        <w:tcPr>
          <w:tcW w:w="1187" w:type="pct"/>
          <w:vMerge w:val="restart"/>
        </w:tcPr>
        <w:p w:rsidR="00C71C88" w:rsidRPr="00C71C88" w:rsidRDefault="00C71C88" w:rsidP="00C71C88">
          <w:pPr>
            <w:rPr>
              <w:rFonts w:ascii="Arial" w:hAnsi="Arial" w:cs="Arial"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9FE5585" wp14:editId="2D23C182">
                <wp:extent cx="971550" cy="7905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71C88" w:rsidRPr="00C71C88" w:rsidTr="008F08B4">
      <w:trPr>
        <w:trHeight w:val="512"/>
      </w:trPr>
      <w:tc>
        <w:tcPr>
          <w:tcW w:w="1111" w:type="pct"/>
          <w:vMerge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02" w:type="pct"/>
          <w:vMerge/>
          <w:shd w:val="clear" w:color="auto" w:fill="F2F2F2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7" w:type="pct"/>
          <w:vMerge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71C88" w:rsidRPr="00C71C88" w:rsidTr="008F08B4">
      <w:trPr>
        <w:trHeight w:val="280"/>
      </w:trPr>
      <w:tc>
        <w:tcPr>
          <w:tcW w:w="1111" w:type="pct"/>
          <w:vMerge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02" w:type="pct"/>
          <w:vMerge/>
          <w:shd w:val="clear" w:color="auto" w:fill="F2F2F2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7" w:type="pct"/>
          <w:vMerge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71C88" w:rsidRPr="00C71C88" w:rsidTr="008F08B4">
      <w:trPr>
        <w:trHeight w:val="536"/>
      </w:trPr>
      <w:tc>
        <w:tcPr>
          <w:tcW w:w="1111" w:type="pct"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71C88" w:rsidRPr="00C71C88" w:rsidRDefault="00954DA2" w:rsidP="00C71C8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GR</w:t>
          </w:r>
          <w:r w:rsidR="00C71C88" w:rsidRPr="000F30A8">
            <w:rPr>
              <w:rFonts w:ascii="Arial" w:hAnsi="Arial" w:cs="Arial"/>
              <w:sz w:val="20"/>
              <w:szCs w:val="20"/>
            </w:rPr>
            <w:t>C-FRT-</w:t>
          </w:r>
          <w:r>
            <w:rPr>
              <w:rFonts w:ascii="Arial" w:hAnsi="Arial" w:cs="Arial"/>
              <w:sz w:val="20"/>
              <w:szCs w:val="20"/>
            </w:rPr>
            <w:t>06</w:t>
          </w:r>
        </w:p>
      </w:tc>
      <w:tc>
        <w:tcPr>
          <w:tcW w:w="2702" w:type="pct"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71C88">
            <w:rPr>
              <w:rFonts w:ascii="Arial" w:hAnsi="Arial" w:cs="Arial"/>
              <w:sz w:val="20"/>
              <w:szCs w:val="20"/>
            </w:rPr>
            <w:t>0</w:t>
          </w:r>
          <w:r w:rsidR="00954DA2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187" w:type="pct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954DA2">
            <w:rPr>
              <w:rFonts w:ascii="Arial" w:hAnsi="Arial" w:cs="Arial"/>
              <w:sz w:val="20"/>
              <w:szCs w:val="20"/>
            </w:rPr>
            <w:t>28/02</w:t>
          </w:r>
          <w:r w:rsidRPr="00C71C88">
            <w:rPr>
              <w:rFonts w:ascii="Arial" w:hAnsi="Arial" w:cs="Arial"/>
              <w:sz w:val="20"/>
              <w:szCs w:val="20"/>
            </w:rPr>
            <w:t>/201</w:t>
          </w:r>
          <w:r w:rsidR="00954DA2">
            <w:rPr>
              <w:rFonts w:ascii="Arial" w:hAnsi="Arial" w:cs="Arial"/>
              <w:sz w:val="20"/>
              <w:szCs w:val="20"/>
            </w:rPr>
            <w:t>8</w:t>
          </w:r>
        </w:p>
      </w:tc>
    </w:tr>
  </w:tbl>
  <w:p w:rsidR="00C71C88" w:rsidRPr="00C71C88" w:rsidRDefault="00C71C88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2523"/>
    <w:rsid w:val="00033D3F"/>
    <w:rsid w:val="000413D8"/>
    <w:rsid w:val="00047722"/>
    <w:rsid w:val="00051BF5"/>
    <w:rsid w:val="00057712"/>
    <w:rsid w:val="00067786"/>
    <w:rsid w:val="000720F0"/>
    <w:rsid w:val="000850F8"/>
    <w:rsid w:val="00091E2A"/>
    <w:rsid w:val="000A64D1"/>
    <w:rsid w:val="000E47AD"/>
    <w:rsid w:val="00101B49"/>
    <w:rsid w:val="00105259"/>
    <w:rsid w:val="00107EDC"/>
    <w:rsid w:val="00111BB2"/>
    <w:rsid w:val="00144D9E"/>
    <w:rsid w:val="00161DFF"/>
    <w:rsid w:val="00173CDD"/>
    <w:rsid w:val="001810A3"/>
    <w:rsid w:val="001829F1"/>
    <w:rsid w:val="00195AE7"/>
    <w:rsid w:val="001C49CD"/>
    <w:rsid w:val="001E39F8"/>
    <w:rsid w:val="001F1180"/>
    <w:rsid w:val="00204567"/>
    <w:rsid w:val="0020492C"/>
    <w:rsid w:val="00211D61"/>
    <w:rsid w:val="002134E3"/>
    <w:rsid w:val="00226663"/>
    <w:rsid w:val="00231BD3"/>
    <w:rsid w:val="00246B47"/>
    <w:rsid w:val="0026155B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AA3"/>
    <w:rsid w:val="002D7FC8"/>
    <w:rsid w:val="002E12FA"/>
    <w:rsid w:val="002F29FB"/>
    <w:rsid w:val="002F4E78"/>
    <w:rsid w:val="002F6ADB"/>
    <w:rsid w:val="00303BB4"/>
    <w:rsid w:val="00326A44"/>
    <w:rsid w:val="003327CB"/>
    <w:rsid w:val="00341523"/>
    <w:rsid w:val="00345C73"/>
    <w:rsid w:val="00371809"/>
    <w:rsid w:val="003C644B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77B2E"/>
    <w:rsid w:val="00487410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158EF"/>
    <w:rsid w:val="00547F90"/>
    <w:rsid w:val="0056225E"/>
    <w:rsid w:val="005B00F6"/>
    <w:rsid w:val="005B0B95"/>
    <w:rsid w:val="005C025E"/>
    <w:rsid w:val="005C4D3F"/>
    <w:rsid w:val="005E72DC"/>
    <w:rsid w:val="005F6E78"/>
    <w:rsid w:val="00602EC3"/>
    <w:rsid w:val="00607FE8"/>
    <w:rsid w:val="00625E75"/>
    <w:rsid w:val="00665D04"/>
    <w:rsid w:val="0069563C"/>
    <w:rsid w:val="006B6156"/>
    <w:rsid w:val="006C7B16"/>
    <w:rsid w:val="00700989"/>
    <w:rsid w:val="00717359"/>
    <w:rsid w:val="00726D70"/>
    <w:rsid w:val="00730FBF"/>
    <w:rsid w:val="00763127"/>
    <w:rsid w:val="00767078"/>
    <w:rsid w:val="00782454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C2A70"/>
    <w:rsid w:val="008D47DC"/>
    <w:rsid w:val="008F08B4"/>
    <w:rsid w:val="00925D2C"/>
    <w:rsid w:val="00925EB5"/>
    <w:rsid w:val="009260EE"/>
    <w:rsid w:val="00926CFF"/>
    <w:rsid w:val="00941C3B"/>
    <w:rsid w:val="00944291"/>
    <w:rsid w:val="009467A1"/>
    <w:rsid w:val="00950B63"/>
    <w:rsid w:val="00954DA2"/>
    <w:rsid w:val="009B66EE"/>
    <w:rsid w:val="009D5DE5"/>
    <w:rsid w:val="00A20801"/>
    <w:rsid w:val="00A20CE8"/>
    <w:rsid w:val="00A536A5"/>
    <w:rsid w:val="00A567D8"/>
    <w:rsid w:val="00A80C13"/>
    <w:rsid w:val="00A822F6"/>
    <w:rsid w:val="00A82CC5"/>
    <w:rsid w:val="00A9330D"/>
    <w:rsid w:val="00AA0E8C"/>
    <w:rsid w:val="00AB382C"/>
    <w:rsid w:val="00AB3949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883"/>
    <w:rsid w:val="00B17A96"/>
    <w:rsid w:val="00B32C5A"/>
    <w:rsid w:val="00B53D8B"/>
    <w:rsid w:val="00B54216"/>
    <w:rsid w:val="00BC2FAF"/>
    <w:rsid w:val="00C0134C"/>
    <w:rsid w:val="00C05C5A"/>
    <w:rsid w:val="00C0795F"/>
    <w:rsid w:val="00C13B2F"/>
    <w:rsid w:val="00C33AFB"/>
    <w:rsid w:val="00C515CD"/>
    <w:rsid w:val="00C51DF0"/>
    <w:rsid w:val="00C71C88"/>
    <w:rsid w:val="00C72463"/>
    <w:rsid w:val="00C73274"/>
    <w:rsid w:val="00C75220"/>
    <w:rsid w:val="00C84585"/>
    <w:rsid w:val="00C9034F"/>
    <w:rsid w:val="00C956C1"/>
    <w:rsid w:val="00CA304B"/>
    <w:rsid w:val="00CA4A0E"/>
    <w:rsid w:val="00CB38F7"/>
    <w:rsid w:val="00CB59F5"/>
    <w:rsid w:val="00CC67EC"/>
    <w:rsid w:val="00CD0A1C"/>
    <w:rsid w:val="00CD78EF"/>
    <w:rsid w:val="00CE5A36"/>
    <w:rsid w:val="00CF2B40"/>
    <w:rsid w:val="00CF7C29"/>
    <w:rsid w:val="00D11CF3"/>
    <w:rsid w:val="00D15CA8"/>
    <w:rsid w:val="00D20238"/>
    <w:rsid w:val="00D253D0"/>
    <w:rsid w:val="00D30EF3"/>
    <w:rsid w:val="00D32BA7"/>
    <w:rsid w:val="00D475B5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949FF"/>
    <w:rsid w:val="00EB6183"/>
    <w:rsid w:val="00EF200E"/>
    <w:rsid w:val="00EF5D48"/>
    <w:rsid w:val="00EF6902"/>
    <w:rsid w:val="00F26415"/>
    <w:rsid w:val="00F26BC0"/>
    <w:rsid w:val="00F274E0"/>
    <w:rsid w:val="00F35CE6"/>
    <w:rsid w:val="00F42F38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8AA20E1-8CDD-4029-A20B-AA536C51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51BF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PROCEDIMIENTOS.dot</Template>
  <TotalTime>8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Calidad</cp:lastModifiedBy>
  <cp:revision>16</cp:revision>
  <cp:lastPrinted>2014-07-14T22:58:00Z</cp:lastPrinted>
  <dcterms:created xsi:type="dcterms:W3CDTF">2014-07-14T22:59:00Z</dcterms:created>
  <dcterms:modified xsi:type="dcterms:W3CDTF">2018-02-28T14:32:00Z</dcterms:modified>
</cp:coreProperties>
</file>